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FF2F0A" w:rsidRPr="007C005B" w14:paraId="22842C78" w14:textId="77777777" w:rsidTr="0096760B">
        <w:trPr>
          <w:trHeight w:val="8344"/>
        </w:trPr>
        <w:tc>
          <w:tcPr>
            <w:tcW w:w="10467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86"/>
              <w:gridCol w:w="5081"/>
            </w:tblGrid>
            <w:tr w:rsidR="00B73B47" w14:paraId="71866F42" w14:textId="77777777" w:rsidTr="0096760B">
              <w:trPr>
                <w:trHeight w:hRule="exact" w:val="3830"/>
              </w:trPr>
              <w:tc>
                <w:tcPr>
                  <w:tcW w:w="2573" w:type="pct"/>
                  <w:shd w:val="clear" w:color="auto" w:fill="E32D91" w:themeFill="accent1"/>
                  <w:vAlign w:val="center"/>
                </w:tcPr>
                <w:p w14:paraId="75A2F487" w14:textId="77777777" w:rsidR="005363FC" w:rsidRDefault="00D00182" w:rsidP="005F7D17">
                  <w:pPr>
                    <w:pStyle w:val="a4"/>
                    <w:rPr>
                      <w:rFonts w:hint="eastAsia"/>
                      <w:sz w:val="56"/>
                    </w:rPr>
                  </w:pPr>
                  <w:r w:rsidRPr="00C363EB">
                    <w:rPr>
                      <w:rFonts w:hint="eastAsia"/>
                      <w:sz w:val="56"/>
                    </w:rPr>
                    <w:t>産後のバランス</w:t>
                  </w:r>
                </w:p>
                <w:p w14:paraId="5A904EF9" w14:textId="078BD50F" w:rsidR="00BC5875" w:rsidRDefault="00D00182" w:rsidP="005F7D17">
                  <w:pPr>
                    <w:pStyle w:val="a4"/>
                    <w:rPr>
                      <w:sz w:val="56"/>
                    </w:rPr>
                  </w:pPr>
                  <w:r w:rsidRPr="00C363EB">
                    <w:rPr>
                      <w:rFonts w:hint="eastAsia"/>
                      <w:sz w:val="56"/>
                    </w:rPr>
                    <w:t>ボール</w:t>
                  </w:r>
                  <w:r w:rsidR="00BC5875">
                    <w:rPr>
                      <w:rFonts w:hint="eastAsia"/>
                      <w:sz w:val="56"/>
                    </w:rPr>
                    <w:t>教室</w:t>
                  </w:r>
                </w:p>
                <w:p w14:paraId="6D3298CC" w14:textId="77777777" w:rsidR="00BC5875" w:rsidRDefault="00BC5875" w:rsidP="005F7D17">
                  <w:pPr>
                    <w:pStyle w:val="a4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＠</w:t>
                  </w:r>
                  <w:r w:rsidR="00355278" w:rsidRPr="00BC5875">
                    <w:rPr>
                      <w:rFonts w:hint="eastAsia"/>
                      <w:sz w:val="48"/>
                      <w:szCs w:val="48"/>
                    </w:rPr>
                    <w:t>ユキコカンガルー</w:t>
                  </w:r>
                </w:p>
                <w:p w14:paraId="491CAAFE" w14:textId="77777777" w:rsidR="00FF2F0A" w:rsidRPr="00BC5875" w:rsidRDefault="00355278" w:rsidP="005F7D17">
                  <w:pPr>
                    <w:pStyle w:val="a4"/>
                    <w:rPr>
                      <w:sz w:val="48"/>
                      <w:szCs w:val="48"/>
                    </w:rPr>
                  </w:pPr>
                  <w:r w:rsidRPr="00BC5875">
                    <w:rPr>
                      <w:rFonts w:hint="eastAsia"/>
                      <w:sz w:val="48"/>
                      <w:szCs w:val="48"/>
                    </w:rPr>
                    <w:t>助産院</w:t>
                  </w:r>
                  <w:r w:rsidR="00E903EF" w:rsidRPr="00BC5875">
                    <w:rPr>
                      <w:rFonts w:hint="eastAsia"/>
                      <w:sz w:val="48"/>
                      <w:szCs w:val="48"/>
                    </w:rPr>
                    <w:t>クラス</w:t>
                  </w:r>
                </w:p>
              </w:tc>
              <w:tc>
                <w:tcPr>
                  <w:tcW w:w="2427" w:type="pct"/>
                </w:tcPr>
                <w:p w14:paraId="6BD8A6DD" w14:textId="790A9997" w:rsidR="00FF2F0A" w:rsidRDefault="009004BD" w:rsidP="005F7D17">
                  <w:r w:rsidRPr="009004BD">
                    <w:rPr>
                      <w:noProof/>
                      <w:lang w:val="en-US"/>
                    </w:rPr>
                    <w:drawing>
                      <wp:inline distT="0" distB="0" distL="0" distR="0" wp14:anchorId="26B33396" wp14:editId="574FB1DE">
                        <wp:extent cx="3396338" cy="2542540"/>
                        <wp:effectExtent l="0" t="0" r="762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655" cy="2552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3B47" w14:paraId="53A0796A" w14:textId="77777777" w:rsidTr="0096760B">
              <w:trPr>
                <w:trHeight w:hRule="exact" w:val="4249"/>
              </w:trPr>
              <w:tc>
                <w:tcPr>
                  <w:tcW w:w="2573" w:type="pct"/>
                </w:tcPr>
                <w:p w14:paraId="4D67244C" w14:textId="244B3D9E" w:rsidR="00FF2F0A" w:rsidRDefault="009004BD" w:rsidP="005F7D17">
                  <w:bookmarkStart w:id="0" w:name="_GoBack"/>
                  <w:r w:rsidRPr="009004BD">
                    <w:rPr>
                      <w:noProof/>
                      <w:lang w:val="en-US"/>
                    </w:rPr>
                    <w:drawing>
                      <wp:inline distT="0" distB="0" distL="0" distR="0" wp14:anchorId="75879F27" wp14:editId="6EF18351">
                        <wp:extent cx="3382010" cy="2536825"/>
                        <wp:effectExtent l="0" t="0" r="0" b="3175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2010" cy="253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427" w:type="pct"/>
                </w:tcPr>
                <w:p w14:paraId="08E8520D" w14:textId="1D2B34CB" w:rsidR="00FF2F0A" w:rsidRDefault="009004BD" w:rsidP="005F7D17">
                  <w:r w:rsidRPr="009004BD">
                    <w:rPr>
                      <w:noProof/>
                      <w:lang w:val="en-US"/>
                    </w:rPr>
                    <w:drawing>
                      <wp:inline distT="0" distB="0" distL="0" distR="0" wp14:anchorId="1D950506" wp14:editId="2B8A335E">
                        <wp:extent cx="3406762" cy="2555240"/>
                        <wp:effectExtent l="0" t="0" r="0" b="1016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4320" cy="2598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5EB64B" w14:textId="77777777" w:rsidR="00FF2F0A" w:rsidRDefault="00FF2F0A" w:rsidP="005F7D17"/>
        </w:tc>
      </w:tr>
      <w:tr w:rsidR="00FF2F0A" w:rsidRPr="00B91187" w14:paraId="263FF728" w14:textId="77777777" w:rsidTr="005F7D17">
        <w:trPr>
          <w:trHeight w:hRule="exact" w:val="6860"/>
        </w:trPr>
        <w:tc>
          <w:tcPr>
            <w:tcW w:w="10467" w:type="dxa"/>
            <w:shd w:val="clear" w:color="auto" w:fill="4EA6DC" w:themeFill="accent3"/>
            <w:vAlign w:val="center"/>
          </w:tcPr>
          <w:p w14:paraId="43AACD89" w14:textId="5E4DD475" w:rsidR="00FB194B" w:rsidRPr="0096760B" w:rsidRDefault="005363FC" w:rsidP="005F7D17">
            <w:pPr>
              <w:rPr>
                <w:b/>
                <w:color w:val="FFFFFF" w:themeColor="background1"/>
                <w:sz w:val="56"/>
                <w:szCs w:val="56"/>
                <w:lang w:val="en-US"/>
              </w:rPr>
            </w:pPr>
            <w:r>
              <w:rPr>
                <w:b/>
                <w:color w:val="FFFFFF" w:themeColor="background1"/>
                <w:sz w:val="48"/>
                <w:szCs w:val="48"/>
                <w:lang w:val="en-US"/>
              </w:rPr>
              <w:t>7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/27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・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8/24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・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9/28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・</w:t>
            </w:r>
            <w:r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10/26</w:t>
            </w:r>
            <w:r w:rsidR="0096760B" w:rsidRPr="0096760B">
              <w:rPr>
                <w:b/>
                <w:color w:val="FFFFFF" w:themeColor="background1"/>
                <w:sz w:val="48"/>
                <w:szCs w:val="48"/>
                <w:lang w:val="en-US"/>
              </w:rPr>
              <w:t>(</w:t>
            </w:r>
            <w:r w:rsidR="00911F58">
              <w:rPr>
                <w:rFonts w:hint="eastAsia"/>
                <w:b/>
                <w:color w:val="FFFFFF" w:themeColor="background1"/>
                <w:sz w:val="48"/>
                <w:szCs w:val="48"/>
                <w:lang w:val="en-US"/>
              </w:rPr>
              <w:t>木</w:t>
            </w:r>
            <w:r w:rsidR="0096760B" w:rsidRPr="0096760B">
              <w:rPr>
                <w:b/>
                <w:color w:val="FFFFFF" w:themeColor="background1"/>
                <w:sz w:val="48"/>
                <w:szCs w:val="48"/>
                <w:lang w:val="en-US"/>
              </w:rPr>
              <w:t>)</w:t>
            </w:r>
            <w:r>
              <w:rPr>
                <w:b/>
                <w:color w:val="FFFFFF" w:themeColor="background1"/>
                <w:sz w:val="48"/>
                <w:szCs w:val="48"/>
                <w:lang w:val="en-US"/>
              </w:rPr>
              <w:t xml:space="preserve">  </w:t>
            </w:r>
            <w:r w:rsidR="009D2426" w:rsidRPr="00091071">
              <w:rPr>
                <w:color w:val="FFFFFF" w:themeColor="background1"/>
                <w:sz w:val="40"/>
                <w:szCs w:val="44"/>
                <w:lang w:val="en-US"/>
              </w:rPr>
              <w:t>13:30</w:t>
            </w:r>
            <w:r w:rsidR="009D2426" w:rsidRPr="00091071">
              <w:rPr>
                <w:rFonts w:hint="eastAsia"/>
                <w:color w:val="FFFFFF" w:themeColor="background1"/>
                <w:sz w:val="40"/>
                <w:szCs w:val="44"/>
                <w:lang w:val="en-US"/>
              </w:rPr>
              <w:t>〜</w:t>
            </w:r>
            <w:r w:rsidR="009D2426" w:rsidRPr="00091071">
              <w:rPr>
                <w:rFonts w:hint="eastAsia"/>
                <w:color w:val="FFFFFF" w:themeColor="background1"/>
                <w:sz w:val="40"/>
                <w:szCs w:val="44"/>
                <w:lang w:val="en-US"/>
              </w:rPr>
              <w:t>14:30</w:t>
            </w:r>
          </w:p>
          <w:p w14:paraId="0A9BE7B9" w14:textId="77777777" w:rsidR="009D2426" w:rsidRPr="00091071" w:rsidRDefault="009D2426" w:rsidP="005F7D17">
            <w:pPr>
              <w:rPr>
                <w:color w:val="FFFFFF" w:themeColor="background1"/>
                <w:sz w:val="22"/>
                <w:szCs w:val="22"/>
              </w:rPr>
            </w:pPr>
            <w:r w:rsidRPr="00091071">
              <w:rPr>
                <w:rFonts w:hint="eastAsia"/>
                <w:color w:val="FFFFFF" w:themeColor="background1"/>
                <w:sz w:val="28"/>
                <w:szCs w:val="28"/>
              </w:rPr>
              <w:t>【会場】ユキコカンガルー助産院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</w:rPr>
              <w:t>（札幌市中央区南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１条２３丁目１−３３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</w:rPr>
              <w:t>）地下鉄円山公園駅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４番出口より徒歩４分</w:t>
            </w:r>
          </w:p>
          <w:p w14:paraId="1A156DB7" w14:textId="6ADC7CD2" w:rsidR="00FB194B" w:rsidRPr="00091071" w:rsidRDefault="009D2426" w:rsidP="005F7D17">
            <w:pPr>
              <w:rPr>
                <w:color w:val="FFFFFF" w:themeColor="background1"/>
                <w:sz w:val="28"/>
                <w:szCs w:val="28"/>
              </w:rPr>
            </w:pPr>
            <w:r w:rsidRPr="00091071">
              <w:rPr>
                <w:rFonts w:hint="eastAsia"/>
                <w:color w:val="FFFFFF" w:themeColor="background1"/>
                <w:sz w:val="28"/>
                <w:szCs w:val="28"/>
              </w:rPr>
              <w:t>【内容】</w:t>
            </w:r>
            <w:r w:rsidR="007B5378">
              <w:rPr>
                <w:rFonts w:hint="eastAsia"/>
                <w:color w:val="FFFFFF" w:themeColor="background1"/>
                <w:sz w:val="28"/>
                <w:szCs w:val="28"/>
              </w:rPr>
              <w:t>産後の</w:t>
            </w:r>
            <w:r w:rsidRPr="00091071">
              <w:rPr>
                <w:rFonts w:hint="eastAsia"/>
                <w:color w:val="FFFFFF" w:themeColor="background1"/>
                <w:sz w:val="28"/>
                <w:szCs w:val="28"/>
              </w:rPr>
              <w:t>骨盤にやさしいバランスボールエクササイズ・セルフケア</w:t>
            </w:r>
          </w:p>
          <w:p w14:paraId="431EC039" w14:textId="562B4A5B" w:rsidR="009D2426" w:rsidRPr="00091071" w:rsidRDefault="005363FC" w:rsidP="005F7D17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【対象】</w:t>
            </w:r>
            <w:r>
              <w:rPr>
                <w:rFonts w:hint="eastAsia"/>
                <w:color w:val="FFFFFF" w:themeColor="background1"/>
                <w:sz w:val="24"/>
                <w:szCs w:val="24"/>
                <w:lang w:val="en-US"/>
              </w:rPr>
              <w:t>●産後女性</w:t>
            </w:r>
            <w:r w:rsidR="009D2426" w:rsidRPr="00091071">
              <w:rPr>
                <w:rFonts w:hint="eastAsia"/>
                <w:color w:val="FFFFFF" w:themeColor="background1"/>
                <w:sz w:val="24"/>
                <w:szCs w:val="24"/>
                <w:lang w:val="en-US"/>
              </w:rPr>
              <w:t>とその赤ちゃん（生後</w:t>
            </w:r>
            <w:r w:rsidR="009D2426" w:rsidRPr="00091071">
              <w:rPr>
                <w:rFonts w:hint="eastAsia"/>
                <w:color w:val="FFFFFF" w:themeColor="background1"/>
                <w:sz w:val="24"/>
                <w:szCs w:val="24"/>
                <w:lang w:val="en-US"/>
              </w:rPr>
              <w:t>210</w:t>
            </w:r>
            <w:r w:rsidR="009D2426" w:rsidRPr="00091071">
              <w:rPr>
                <w:rFonts w:hint="eastAsia"/>
                <w:color w:val="FFFFFF" w:themeColor="background1"/>
                <w:sz w:val="24"/>
                <w:szCs w:val="24"/>
                <w:lang w:val="en-US"/>
              </w:rPr>
              <w:t>日以内）</w:t>
            </w:r>
          </w:p>
          <w:p w14:paraId="0DC13422" w14:textId="185B52BD" w:rsidR="00504DAA" w:rsidRPr="00091071" w:rsidRDefault="00504DAA" w:rsidP="005F7D17">
            <w:pPr>
              <w:rPr>
                <w:color w:val="FFFFFF" w:themeColor="background1"/>
                <w:sz w:val="28"/>
                <w:szCs w:val="28"/>
                <w:lang w:val="en-US"/>
              </w:rPr>
            </w:pP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【参加費】２</w:t>
            </w:r>
            <w:r w:rsidRPr="00091071">
              <w:rPr>
                <w:color w:val="FFFFFF" w:themeColor="background1"/>
                <w:sz w:val="28"/>
                <w:szCs w:val="28"/>
                <w:lang w:val="en-US"/>
              </w:rPr>
              <w:t>,</w:t>
            </w: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５００円</w:t>
            </w:r>
            <w:r w:rsidR="005363FC">
              <w:rPr>
                <w:color w:val="FFFFFF" w:themeColor="background1"/>
                <w:sz w:val="28"/>
                <w:szCs w:val="28"/>
                <w:lang w:val="en-US"/>
              </w:rPr>
              <w:t xml:space="preserve"> / </w:t>
            </w: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 xml:space="preserve">１回　</w:t>
            </w:r>
            <w:r w:rsidR="005363FC">
              <w:rPr>
                <w:rFonts w:hint="eastAsia"/>
                <w:color w:val="FFFFFF" w:themeColor="background1"/>
                <w:sz w:val="22"/>
                <w:szCs w:val="22"/>
                <w:lang w:val="en-US"/>
              </w:rPr>
              <w:t>（プラス保険料母子６０円</w:t>
            </w:r>
            <w:r w:rsidRPr="00091071">
              <w:rPr>
                <w:rFonts w:hint="eastAsia"/>
                <w:color w:val="FFFFFF" w:themeColor="background1"/>
                <w:sz w:val="22"/>
                <w:szCs w:val="22"/>
                <w:lang w:val="en-US"/>
              </w:rPr>
              <w:t>）</w:t>
            </w:r>
          </w:p>
          <w:p w14:paraId="2A8ADA94" w14:textId="0281C98C" w:rsidR="005F7D17" w:rsidRDefault="005F7D17" w:rsidP="005F7D17">
            <w:pPr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6E88C51" wp14:editId="79E02128">
                  <wp:simplePos x="0" y="0"/>
                  <wp:positionH relativeFrom="column">
                    <wp:posOffset>5514340</wp:posOffset>
                  </wp:positionH>
                  <wp:positionV relativeFrom="paragraph">
                    <wp:posOffset>355600</wp:posOffset>
                  </wp:positionV>
                  <wp:extent cx="1064260" cy="1064260"/>
                  <wp:effectExtent l="0" t="0" r="2540" b="25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体験お申込みフォームQRコード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DAA"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【</w:t>
            </w:r>
            <w:r w:rsidR="00BC5875"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持ち物</w:t>
            </w:r>
            <w:r w:rsidR="00504DAA"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】</w:t>
            </w:r>
            <w:r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動きやすい服装、タオル、飲みもの、赤ちゃんのオムツや着替えな</w:t>
            </w:r>
            <w:r w:rsidR="005363FC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ど</w:t>
            </w:r>
          </w:p>
          <w:p w14:paraId="74F599C4" w14:textId="481DABC4" w:rsidR="005F7D17" w:rsidRDefault="00BC5875" w:rsidP="005F7D17">
            <w:pPr>
              <w:rPr>
                <w:color w:val="FFFFFF" w:themeColor="background1"/>
                <w:sz w:val="28"/>
                <w:szCs w:val="28"/>
                <w:lang w:val="en-US"/>
              </w:rPr>
            </w:pP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【お申し込み</w:t>
            </w:r>
            <w:r w:rsidR="005F7D17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フォーム</w:t>
            </w: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】</w:t>
            </w:r>
            <w:r w:rsidR="005F7D17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こちらからどうぞ→</w:t>
            </w:r>
          </w:p>
          <w:p w14:paraId="09BB7CD3" w14:textId="77777777" w:rsidR="005F7D17" w:rsidRDefault="00BC5875" w:rsidP="005F7D17">
            <w:pPr>
              <w:rPr>
                <w:color w:val="FFFFFF" w:themeColor="background1"/>
                <w:sz w:val="16"/>
                <w:szCs w:val="16"/>
                <w:lang w:val="en-US"/>
              </w:rPr>
            </w:pPr>
            <w:r w:rsidRPr="00091071">
              <w:rPr>
                <w:rFonts w:hint="eastAsia"/>
                <w:color w:val="FFFFFF" w:themeColor="background1"/>
                <w:sz w:val="28"/>
                <w:szCs w:val="28"/>
                <w:lang w:val="en-US"/>
              </w:rPr>
              <w:t>【お問い合わせ】永野間かおり</w:t>
            </w:r>
            <w:r w:rsidRPr="005F7D17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（</w:t>
            </w:r>
            <w:r w:rsidRPr="005F7D17">
              <w:rPr>
                <w:color w:val="FFFFFF" w:themeColor="background1"/>
                <w:sz w:val="16"/>
                <w:szCs w:val="16"/>
                <w:lang w:val="en-US"/>
              </w:rPr>
              <w:t>NPO</w:t>
            </w:r>
            <w:r w:rsidRPr="005F7D17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法人マドレボニータ認定産後セルフケアインストラクター）</w:t>
            </w:r>
          </w:p>
          <w:p w14:paraId="541FA40E" w14:textId="78B068B1" w:rsidR="00FB194B" w:rsidRPr="005F7D17" w:rsidRDefault="00BC5875" w:rsidP="005F7D17">
            <w:pPr>
              <w:rPr>
                <w:color w:val="FFFFFF" w:themeColor="background1"/>
                <w:sz w:val="16"/>
                <w:szCs w:val="16"/>
                <w:lang w:val="en-US"/>
              </w:rPr>
            </w:pP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０９０−７０５１−７５４１</w:t>
            </w:r>
            <w:r w:rsidRPr="00091071">
              <w:rPr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／</w:t>
            </w:r>
            <w:r w:rsidRPr="00091071">
              <w:rPr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  <w:r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>アメブロ「札幌マタニティ・産後ケア通信〜マドレボニータ北海道</w:t>
            </w:r>
            <w:r w:rsidR="00B73B47" w:rsidRPr="00091071">
              <w:rPr>
                <w:rFonts w:hint="eastAsia"/>
                <w:color w:val="FFFFFF" w:themeColor="background1"/>
                <w:sz w:val="16"/>
                <w:szCs w:val="16"/>
                <w:lang w:val="en-US"/>
              </w:rPr>
              <w:t xml:space="preserve">　</w:t>
            </w:r>
            <w:r w:rsidR="00B73B47" w:rsidRPr="00091071">
              <w:rPr>
                <w:color w:val="FFFFFF" w:themeColor="background1"/>
                <w:sz w:val="18"/>
                <w:szCs w:val="18"/>
                <w:lang w:val="en-US"/>
              </w:rPr>
              <w:t>http://ameblo.jp/knaganoma1224</w:t>
            </w:r>
            <w:r w:rsidRPr="00B73B47">
              <w:rPr>
                <w:rFonts w:hint="eastAsia"/>
                <w:color w:val="FFFFFF" w:themeColor="background1"/>
                <w:sz w:val="18"/>
                <w:szCs w:val="18"/>
                <w:lang w:val="en-US"/>
              </w:rPr>
              <w:t xml:space="preserve">　</w:t>
            </w:r>
          </w:p>
          <w:p w14:paraId="36A97A6D" w14:textId="77777777" w:rsidR="0096760B" w:rsidRDefault="0096760B" w:rsidP="005F7D17">
            <w:pPr>
              <w:rPr>
                <w:color w:val="FFFFFF" w:themeColor="background1"/>
                <w:sz w:val="18"/>
                <w:szCs w:val="18"/>
                <w:lang w:val="en-US"/>
              </w:rPr>
            </w:pPr>
          </w:p>
          <w:p w14:paraId="1ECA6F88" w14:textId="77777777" w:rsidR="0096760B" w:rsidRDefault="0096760B" w:rsidP="005F7D17">
            <w:pPr>
              <w:rPr>
                <w:color w:val="FFFFFF" w:themeColor="background1"/>
                <w:sz w:val="18"/>
                <w:szCs w:val="18"/>
                <w:lang w:val="en-US"/>
              </w:rPr>
            </w:pPr>
          </w:p>
          <w:p w14:paraId="57257644" w14:textId="77777777" w:rsidR="0096760B" w:rsidRDefault="0096760B" w:rsidP="005F7D17">
            <w:pPr>
              <w:rPr>
                <w:color w:val="FFFFFF" w:themeColor="background1"/>
                <w:sz w:val="18"/>
                <w:szCs w:val="18"/>
                <w:lang w:val="en-US"/>
              </w:rPr>
            </w:pPr>
          </w:p>
          <w:p w14:paraId="533701F1" w14:textId="77777777" w:rsidR="0096760B" w:rsidRPr="00B73B47" w:rsidRDefault="0096760B" w:rsidP="005F7D17">
            <w:pPr>
              <w:rPr>
                <w:color w:val="FFFFFF" w:themeColor="background1"/>
                <w:sz w:val="28"/>
                <w:szCs w:val="28"/>
                <w:lang w:val="en-US"/>
              </w:rPr>
            </w:pPr>
          </w:p>
          <w:p w14:paraId="5CE57C82" w14:textId="77777777" w:rsidR="00FB194B" w:rsidRPr="00B73B47" w:rsidRDefault="00FB194B" w:rsidP="005F7D17">
            <w:pPr>
              <w:pStyle w:val="a6"/>
              <w:spacing w:before="0" w:line="160" w:lineRule="atLeast"/>
              <w:ind w:left="0"/>
            </w:pPr>
          </w:p>
          <w:p w14:paraId="6AE675BE" w14:textId="77777777" w:rsidR="00FF2F0A" w:rsidRPr="009D2426" w:rsidRDefault="00FF2F0A" w:rsidP="005F7D17">
            <w:pPr>
              <w:pStyle w:val="a8"/>
              <w:spacing w:line="160" w:lineRule="atLeast"/>
              <w:rPr>
                <w:sz w:val="44"/>
                <w:szCs w:val="44"/>
                <w:lang w:val="en-US"/>
              </w:rPr>
            </w:pPr>
          </w:p>
        </w:tc>
      </w:tr>
    </w:tbl>
    <w:p w14:paraId="626B462B" w14:textId="77777777" w:rsidR="0096760B" w:rsidRPr="004A600E" w:rsidRDefault="0096760B" w:rsidP="00BC5875">
      <w:pPr>
        <w:spacing w:line="160" w:lineRule="atLeast"/>
        <w:rPr>
          <w:lang w:val="en-US"/>
        </w:rPr>
      </w:pPr>
    </w:p>
    <w:sectPr w:rsidR="0096760B" w:rsidRPr="004A600E" w:rsidSect="005F7D17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FFC4C" w14:textId="77777777" w:rsidR="006A7CEB" w:rsidRDefault="006A7CEB">
      <w:pPr>
        <w:spacing w:after="0"/>
      </w:pPr>
      <w:r>
        <w:separator/>
      </w:r>
    </w:p>
  </w:endnote>
  <w:endnote w:type="continuationSeparator" w:id="0">
    <w:p w14:paraId="3D71464B" w14:textId="77777777" w:rsidR="006A7CEB" w:rsidRDefault="006A7C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1F208" w14:textId="77777777" w:rsidR="006A7CEB" w:rsidRDefault="006A7CEB">
      <w:pPr>
        <w:spacing w:after="0"/>
      </w:pPr>
      <w:r>
        <w:separator/>
      </w:r>
    </w:p>
  </w:footnote>
  <w:footnote w:type="continuationSeparator" w:id="0">
    <w:p w14:paraId="686BD20C" w14:textId="77777777" w:rsidR="006A7CEB" w:rsidRDefault="006A7CE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99C"/>
    <w:rsid w:val="00091071"/>
    <w:rsid w:val="00096BAA"/>
    <w:rsid w:val="00132A0F"/>
    <w:rsid w:val="001C76D5"/>
    <w:rsid w:val="001F299C"/>
    <w:rsid w:val="0024124F"/>
    <w:rsid w:val="00283FBF"/>
    <w:rsid w:val="002C0323"/>
    <w:rsid w:val="002E6390"/>
    <w:rsid w:val="00354954"/>
    <w:rsid w:val="00355278"/>
    <w:rsid w:val="004A600E"/>
    <w:rsid w:val="004C73F2"/>
    <w:rsid w:val="00504DAA"/>
    <w:rsid w:val="005363FC"/>
    <w:rsid w:val="00543BE3"/>
    <w:rsid w:val="00551E08"/>
    <w:rsid w:val="00557798"/>
    <w:rsid w:val="00595DF8"/>
    <w:rsid w:val="005A02FC"/>
    <w:rsid w:val="005F7D17"/>
    <w:rsid w:val="006A7CEB"/>
    <w:rsid w:val="006D4DFD"/>
    <w:rsid w:val="006E1D6F"/>
    <w:rsid w:val="007B5378"/>
    <w:rsid w:val="007C005B"/>
    <w:rsid w:val="008A4F16"/>
    <w:rsid w:val="009004BD"/>
    <w:rsid w:val="00911F58"/>
    <w:rsid w:val="0096760B"/>
    <w:rsid w:val="009D2426"/>
    <w:rsid w:val="00A97868"/>
    <w:rsid w:val="00AB6820"/>
    <w:rsid w:val="00B37C9E"/>
    <w:rsid w:val="00B479D1"/>
    <w:rsid w:val="00B73B47"/>
    <w:rsid w:val="00B91187"/>
    <w:rsid w:val="00BC5875"/>
    <w:rsid w:val="00BC6BC3"/>
    <w:rsid w:val="00C363EB"/>
    <w:rsid w:val="00C46A8A"/>
    <w:rsid w:val="00C47A0C"/>
    <w:rsid w:val="00D00182"/>
    <w:rsid w:val="00D4512D"/>
    <w:rsid w:val="00DC34CE"/>
    <w:rsid w:val="00E04D99"/>
    <w:rsid w:val="00E903EF"/>
    <w:rsid w:val="00F01D1E"/>
    <w:rsid w:val="00FB194B"/>
    <w:rsid w:val="00FC21D8"/>
    <w:rsid w:val="00FE1F4E"/>
    <w:rsid w:val="00FF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40B7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C73F2"/>
    <w:pPr>
      <w:spacing w:line="240" w:lineRule="auto"/>
    </w:pPr>
    <w:rPr>
      <w:lang w:val="en-GB" w:eastAsia="ja-JP"/>
    </w:rPr>
  </w:style>
  <w:style w:type="paragraph" w:styleId="1">
    <w:name w:val="heading 1"/>
    <w:basedOn w:val="a"/>
    <w:link w:val="10"/>
    <w:uiPriority w:val="3"/>
    <w:qFormat/>
    <w:pPr>
      <w:keepNext/>
      <w:keepLines/>
      <w:pBdr>
        <w:top w:val="single" w:sz="4" w:space="31" w:color="E32D91" w:themeColor="accent1"/>
        <w:bottom w:val="single" w:sz="4" w:space="31" w:color="E32D91" w:themeColor="accent1"/>
      </w:pBdr>
      <w:shd w:val="clear" w:color="auto" w:fill="E32D91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2">
    <w:name w:val="heading 2"/>
    <w:basedOn w:val="a"/>
    <w:link w:val="20"/>
    <w:uiPriority w:val="9"/>
    <w:unhideWhenUsed/>
    <w:qFormat/>
    <w:rsid w:val="004C73F2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olor w:val="B3186D" w:themeColor="accent1" w:themeShade="BF"/>
      <w:sz w:val="24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771048" w:themeColor="accent1" w:themeShade="7F"/>
      <w:sz w:val="22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paragraph" w:styleId="5">
    <w:name w:val="heading 5"/>
    <w:basedOn w:val="a"/>
    <w:link w:val="50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B3186D" w:themeColor="accent1" w:themeShade="BF"/>
    </w:rPr>
  </w:style>
  <w:style w:type="paragraph" w:styleId="6">
    <w:name w:val="heading 6"/>
    <w:basedOn w:val="a"/>
    <w:link w:val="60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7">
    <w:name w:val="heading 7"/>
    <w:basedOn w:val="a"/>
    <w:link w:val="70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8">
    <w:name w:val="heading 8"/>
    <w:basedOn w:val="a"/>
    <w:link w:val="80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1"/>
    <w:qFormat/>
    <w:pPr>
      <w:spacing w:after="0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a5">
    <w:name w:val="表題 (文字)"/>
    <w:basedOn w:val="a0"/>
    <w:link w:val="a4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a6">
    <w:name w:val="Subtitle"/>
    <w:basedOn w:val="a"/>
    <w:link w:val="a7"/>
    <w:uiPriority w:val="2"/>
    <w:qFormat/>
    <w:pPr>
      <w:numPr>
        <w:ilvl w:val="1"/>
      </w:numPr>
      <w:spacing w:before="240" w:after="120"/>
      <w:ind w:left="1440" w:right="1440"/>
      <w:contextualSpacing/>
    </w:pPr>
    <w:rPr>
      <w:color w:val="FFFFFF" w:themeColor="background1"/>
      <w:spacing w:val="15"/>
      <w:sz w:val="52"/>
    </w:rPr>
  </w:style>
  <w:style w:type="character" w:customStyle="1" w:styleId="a7">
    <w:name w:val="副題 (文字)"/>
    <w:basedOn w:val="a0"/>
    <w:link w:val="a6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10">
    <w:name w:val="見出し 1 (文字)"/>
    <w:basedOn w:val="a0"/>
    <w:link w:val="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E32D91" w:themeFill="accent1"/>
    </w:rPr>
  </w:style>
  <w:style w:type="paragraph" w:styleId="a8">
    <w:name w:val="Block Text"/>
    <w:basedOn w:val="a"/>
    <w:uiPriority w:val="3"/>
    <w:unhideWhenUsed/>
    <w:qFormat/>
    <w:pPr>
      <w:ind w:left="1440" w:right="1440"/>
    </w:pPr>
    <w:rPr>
      <w:b/>
      <w:iCs/>
      <w:color w:val="FFFFFF" w:themeColor="background1"/>
      <w:sz w:val="24"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80"/>
        <w:tab w:val="right" w:pos="9360"/>
      </w:tabs>
      <w:spacing w:after="0"/>
      <w:jc w:val="center"/>
    </w:pPr>
  </w:style>
  <w:style w:type="character" w:customStyle="1" w:styleId="ab">
    <w:name w:val="ヘッダー (文字)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80"/>
        <w:tab w:val="right" w:pos="9360"/>
      </w:tabs>
      <w:spacing w:after="0"/>
      <w:jc w:val="center"/>
    </w:pPr>
  </w:style>
  <w:style w:type="character" w:customStyle="1" w:styleId="ad">
    <w:name w:val="フッター (文字)"/>
    <w:basedOn w:val="a0"/>
    <w:link w:val="ac"/>
    <w:uiPriority w:val="99"/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color w:val="B3186D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0">
    <w:name w:val="見出し 2 (文字)"/>
    <w:basedOn w:val="a0"/>
    <w:link w:val="2"/>
    <w:uiPriority w:val="9"/>
    <w:rsid w:val="004C73F2"/>
    <w:rPr>
      <w:rFonts w:asciiTheme="majorHAnsi" w:eastAsiaTheme="majorEastAsia" w:hAnsiTheme="majorHAnsi" w:cstheme="majorBidi"/>
      <w:color w:val="B3186D" w:themeColor="accent1" w:themeShade="BF"/>
      <w:sz w:val="24"/>
      <w:szCs w:val="26"/>
      <w:lang w:val="en-GB" w:eastAsia="ja-JP"/>
    </w:r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color w:val="771048" w:themeColor="accent1" w:themeShade="7F"/>
      <w:sz w:val="22"/>
      <w:szCs w:val="24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styleId="ae">
    <w:name w:val="Hyperlink"/>
    <w:basedOn w:val="a0"/>
    <w:uiPriority w:val="99"/>
    <w:unhideWhenUsed/>
    <w:rsid w:val="00BC5875"/>
    <w:rPr>
      <w:color w:val="6B9F25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73B47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gi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ganomakaori/Library/Containers/com.microsoft.Word/Data/Library/Caches/1041/TM10002089/&#12495;&#12442;&#12531;&#12501;&#12524;&#12483;&#12488;.dotx" TargetMode="External"/></Relationships>
</file>

<file path=word/theme/theme1.xml><?xml version="1.0" encoding="utf-8"?>
<a:theme xmlns:a="http://schemas.openxmlformats.org/drawingml/2006/main" name="Advantage Brochur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E28CFB-405A-7E43-B465-4067F3D3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パンフレット.dotx</Template>
  <TotalTime>45</TotalTime>
  <Pages>2</Pages>
  <Words>62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永野間香織</dc:creator>
  <cp:keywords/>
  <dc:description/>
  <cp:lastModifiedBy>永野間香織</cp:lastModifiedBy>
  <cp:revision>9</cp:revision>
  <cp:lastPrinted>2016-12-15T00:13:00Z</cp:lastPrinted>
  <dcterms:created xsi:type="dcterms:W3CDTF">2016-10-06T01:48:00Z</dcterms:created>
  <dcterms:modified xsi:type="dcterms:W3CDTF">2017-07-06T02:30:00Z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